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4E2D48" w14:paraId="18C50AC3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19B405FA" w14:textId="77777777" w:rsidR="00F154D0" w:rsidRPr="004E2D48" w:rsidRDefault="004562B5">
            <w:pPr>
              <w:pStyle w:val="Dager"/>
              <w:rPr>
                <w:noProof/>
              </w:rPr>
            </w:pPr>
            <w:r w:rsidRPr="004E2D48">
              <w:rPr>
                <w:noProof/>
                <w:lang w:bidi="nb-NO"/>
              </w:rPr>
              <w:t>Mandag</w:t>
            </w:r>
          </w:p>
        </w:tc>
        <w:tc>
          <w:tcPr>
            <w:tcW w:w="1530" w:type="dxa"/>
            <w:vAlign w:val="center"/>
          </w:tcPr>
          <w:p w14:paraId="2A560F87" w14:textId="77777777" w:rsidR="00F154D0" w:rsidRPr="004E2D48" w:rsidRDefault="004562B5">
            <w:pPr>
              <w:pStyle w:val="Mrkedager"/>
              <w:rPr>
                <w:noProof/>
              </w:rPr>
            </w:pPr>
            <w:r w:rsidRPr="004E2D48">
              <w:rPr>
                <w:noProof/>
                <w:lang w:bidi="nb-NO"/>
              </w:rPr>
              <w:t>Tirsdag</w:t>
            </w:r>
          </w:p>
        </w:tc>
        <w:tc>
          <w:tcPr>
            <w:tcW w:w="1530" w:type="dxa"/>
            <w:vAlign w:val="center"/>
          </w:tcPr>
          <w:p w14:paraId="429E815D" w14:textId="77777777" w:rsidR="00F154D0" w:rsidRPr="004E2D48" w:rsidRDefault="004562B5">
            <w:pPr>
              <w:pStyle w:val="Dager"/>
              <w:rPr>
                <w:noProof/>
              </w:rPr>
            </w:pPr>
            <w:r w:rsidRPr="004E2D48">
              <w:rPr>
                <w:noProof/>
                <w:lang w:bidi="nb-NO"/>
              </w:rPr>
              <w:t>Onsdag</w:t>
            </w:r>
          </w:p>
        </w:tc>
        <w:tc>
          <w:tcPr>
            <w:tcW w:w="1530" w:type="dxa"/>
            <w:vAlign w:val="center"/>
          </w:tcPr>
          <w:p w14:paraId="55D5A606" w14:textId="77777777" w:rsidR="00F154D0" w:rsidRPr="004E2D48" w:rsidRDefault="004562B5">
            <w:pPr>
              <w:pStyle w:val="Mrkedager"/>
              <w:rPr>
                <w:noProof/>
              </w:rPr>
            </w:pPr>
            <w:r w:rsidRPr="004E2D48">
              <w:rPr>
                <w:noProof/>
                <w:lang w:bidi="nb-NO"/>
              </w:rPr>
              <w:t>Torsdag</w:t>
            </w:r>
          </w:p>
        </w:tc>
        <w:tc>
          <w:tcPr>
            <w:tcW w:w="1530" w:type="dxa"/>
            <w:vAlign w:val="center"/>
          </w:tcPr>
          <w:p w14:paraId="004F1AD6" w14:textId="77777777" w:rsidR="00F154D0" w:rsidRPr="004E2D48" w:rsidRDefault="004562B5">
            <w:pPr>
              <w:pStyle w:val="Dager"/>
              <w:rPr>
                <w:noProof/>
              </w:rPr>
            </w:pPr>
            <w:r w:rsidRPr="004E2D48">
              <w:rPr>
                <w:noProof/>
                <w:lang w:bidi="nb-NO"/>
              </w:rPr>
              <w:t>Fredag</w:t>
            </w:r>
          </w:p>
        </w:tc>
        <w:tc>
          <w:tcPr>
            <w:tcW w:w="1530" w:type="dxa"/>
            <w:vAlign w:val="center"/>
          </w:tcPr>
          <w:p w14:paraId="75C5315F" w14:textId="77777777" w:rsidR="00F154D0" w:rsidRPr="004E2D48" w:rsidRDefault="004562B5">
            <w:pPr>
              <w:pStyle w:val="Mrkedager"/>
              <w:rPr>
                <w:noProof/>
              </w:rPr>
            </w:pPr>
            <w:r w:rsidRPr="004E2D48">
              <w:rPr>
                <w:noProof/>
                <w:lang w:bidi="nb-NO"/>
              </w:rPr>
              <w:t>Lørdag</w:t>
            </w:r>
          </w:p>
        </w:tc>
        <w:tc>
          <w:tcPr>
            <w:tcW w:w="1530" w:type="dxa"/>
            <w:vAlign w:val="center"/>
          </w:tcPr>
          <w:p w14:paraId="2903FB1B" w14:textId="77777777" w:rsidR="00F154D0" w:rsidRPr="004E2D48" w:rsidRDefault="004562B5">
            <w:pPr>
              <w:pStyle w:val="Dager"/>
              <w:rPr>
                <w:noProof/>
              </w:rPr>
            </w:pPr>
            <w:r w:rsidRPr="004E2D48">
              <w:rPr>
                <w:noProof/>
                <w:lang w:bidi="nb-NO"/>
              </w:rPr>
              <w:t>Søndag</w:t>
            </w:r>
          </w:p>
        </w:tc>
      </w:tr>
    </w:tbl>
    <w:p w14:paraId="5A3A870C" w14:textId="77777777" w:rsidR="00F154D0" w:rsidRPr="004E2D48" w:rsidRDefault="004562B5">
      <w:pPr>
        <w:pStyle w:val="Ingenmellomrom"/>
        <w:rPr>
          <w:noProof/>
          <w:sz w:val="2"/>
        </w:rPr>
      </w:pPr>
      <w:r w:rsidRPr="004E2D48">
        <w:rPr>
          <w:noProof/>
          <w:sz w:val="2"/>
          <w:szCs w:val="2"/>
          <w:lang w:bidi="nb-NO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895A271" wp14:editId="5F859E51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Kalender grafikk for rutenett – tabelloverskrift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Frihåndsform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rihåndsform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rihåndsform 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rihåndsform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rihåndsform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rihåndsform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rihåndsform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Tekstur" descr="Bakgrunnstekstu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693198" id="Kalender grafikk for rutenett – tabelloverskrifter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">
                <v:shape id="Frihåndsform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Frihåndsform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Frihåndsform 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Frihåndsform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Frihåndsform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Frihåndsform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Frihåndsform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kstur" o:spid="_x0000_s1034" type="#_x0000_t75" alt="Bakgrunnstekstur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7" o:title="Bakgrunnstekstur"/>
                </v:shape>
              </v:group>
            </w:pict>
          </mc:Fallback>
        </mc:AlternateContent>
      </w:r>
    </w:p>
    <w:tbl>
      <w:tblPr>
        <w:tblW w:w="1080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196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4"/>
      </w:tblGrid>
      <w:tr w:rsidR="00F154D0" w:rsidRPr="004E2D48" w14:paraId="176CACC9" w14:textId="77777777" w:rsidTr="00521FDC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25BB7A5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63A0F813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DocVariable MonthStart \@ dddd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søndag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= "</w:instrText>
            </w:r>
            <w:r w:rsidR="00521FDC" w:rsidRPr="004E2D48">
              <w:rPr>
                <w:noProof/>
                <w:lang w:bidi="nb-NO"/>
              </w:rPr>
              <w:instrText>mandag</w:instrText>
            </w:r>
            <w:r w:rsidRPr="004E2D48">
              <w:rPr>
                <w:noProof/>
                <w:lang w:bidi="nb-NO"/>
              </w:rPr>
              <w:instrText>" 1 ""</w:instrTex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159E784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61137B08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DocVariable MonthStart \@ dddd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søndag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= "</w:instrText>
            </w:r>
            <w:r w:rsidR="00521FDC" w:rsidRPr="004E2D48">
              <w:rPr>
                <w:noProof/>
                <w:lang w:bidi="nb-NO"/>
              </w:rPr>
              <w:instrText>tirsdag</w:instrText>
            </w:r>
            <w:r w:rsidRPr="004E2D48">
              <w:rPr>
                <w:noProof/>
                <w:lang w:bidi="nb-NO"/>
              </w:rPr>
              <w:instrText xml:space="preserve">" 1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=B1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0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&lt;&gt; 0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=B1+1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Pr="004E2D48">
              <w:rPr>
                <w:noProof/>
                <w:lang w:bidi="nb-NO"/>
              </w:rPr>
              <w:instrText>2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"" 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363D811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6864EF2C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DocVariable MonthStart \@ dddd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søndag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= "</w:instrText>
            </w:r>
            <w:r w:rsidR="00521FDC" w:rsidRPr="004E2D48">
              <w:rPr>
                <w:noProof/>
                <w:lang w:bidi="nb-NO"/>
              </w:rPr>
              <w:instrText>onsdag</w:instrText>
            </w:r>
            <w:r w:rsidRPr="004E2D48">
              <w:rPr>
                <w:noProof/>
                <w:lang w:bidi="nb-NO"/>
              </w:rPr>
              <w:instrText xml:space="preserve">" 1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=D1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0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&lt;&gt; 0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=D1+1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6B5A63" w:rsidRPr="004E2D48">
              <w:rPr>
                <w:noProof/>
                <w:lang w:bidi="nb-NO"/>
              </w:rPr>
              <w:instrText>2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"" 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385383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22E88AFA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DocVariable MonthStart \@ dddd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søndag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= "</w:instrText>
            </w:r>
            <w:r w:rsidR="00521FDC" w:rsidRPr="004E2D48">
              <w:rPr>
                <w:noProof/>
                <w:lang w:bidi="nb-NO"/>
              </w:rPr>
              <w:instrText>torsdag</w:instrText>
            </w:r>
            <w:r w:rsidRPr="004E2D48">
              <w:rPr>
                <w:noProof/>
                <w:lang w:bidi="nb-NO"/>
              </w:rPr>
              <w:instrText xml:space="preserve">" 1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=F1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0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&lt;&gt; 0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=F1+1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6B5A63" w:rsidRPr="004E2D48">
              <w:rPr>
                <w:noProof/>
                <w:lang w:bidi="nb-NO"/>
              </w:rPr>
              <w:instrText>3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"" 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E28701D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061EA78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DocVariable MonthStart \@ dddd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søndag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>= "</w:instrText>
            </w:r>
            <w:r w:rsidR="00521FDC" w:rsidRPr="004E2D48">
              <w:rPr>
                <w:noProof/>
                <w:lang w:bidi="nb-NO"/>
              </w:rPr>
              <w:instrText>fredag</w:instrText>
            </w:r>
            <w:r w:rsidRPr="004E2D48">
              <w:rPr>
                <w:noProof/>
                <w:lang w:bidi="nb-NO"/>
              </w:rPr>
              <w:instrText xml:space="preserve">" 1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=H1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0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&lt;&gt; 0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=H1+1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6B5A63" w:rsidRPr="004E2D48">
              <w:rPr>
                <w:noProof/>
                <w:lang w:bidi="nb-NO"/>
              </w:rPr>
              <w:instrText>4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"" 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76CC094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3224D671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DocVariable MonthStart \@ dddd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søndag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= "</w:instrText>
            </w:r>
            <w:r w:rsidR="00521FDC" w:rsidRPr="004E2D48">
              <w:rPr>
                <w:noProof/>
                <w:lang w:bidi="nb-NO"/>
              </w:rPr>
              <w:instrText>lørdag</w:instrText>
            </w:r>
            <w:r w:rsidRPr="004E2D48">
              <w:rPr>
                <w:noProof/>
                <w:lang w:bidi="nb-NO"/>
              </w:rPr>
              <w:instrText xml:space="preserve">" 1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=J1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0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&lt;&gt; 0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=J1+1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"" 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A438BC3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1C558219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DocVariable MonthStart \@ dddd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søndag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= "</w:instrText>
            </w:r>
            <w:r w:rsidR="00521FDC" w:rsidRPr="004E2D48">
              <w:rPr>
                <w:noProof/>
                <w:lang w:bidi="nb-NO"/>
              </w:rPr>
              <w:instrText>søndag</w:instrText>
            </w:r>
            <w:r w:rsidRPr="004E2D48">
              <w:rPr>
                <w:noProof/>
                <w:lang w:bidi="nb-NO"/>
              </w:rPr>
              <w:instrText xml:space="preserve">" 1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=L1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&lt;&gt; 0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=L1+1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3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""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3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 w:rsidRPr="004E2D48">
              <w:rPr>
                <w:noProof/>
                <w:lang w:bidi="nb-NO"/>
              </w:rPr>
              <w:t>1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</w:tr>
      <w:tr w:rsidR="00F154D0" w:rsidRPr="004E2D48" w14:paraId="62B24B22" w14:textId="77777777" w:rsidTr="00521FDC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3F2D5B3C" w14:textId="6EC6D1CC" w:rsidR="00F154D0" w:rsidRPr="004E2D48" w:rsidRDefault="000A275C">
            <w:pPr>
              <w:rPr>
                <w:noProof/>
              </w:rPr>
            </w:pPr>
            <w:r>
              <w:rPr>
                <w:noProof/>
              </w:rPr>
              <w:t>Trening med kl 18.30 på furumo</w:t>
            </w:r>
            <w:r w:rsidRPr="000A275C">
              <w:rPr>
                <w:noProof/>
              </w:rPr>
              <w:t xml:space="preserve"> </w:t>
            </w:r>
            <w:r w:rsidRPr="000A275C">
              <w:rPr>
                <w:noProof/>
              </w:rPr>
              <w:drawing>
                <wp:inline distT="0" distB="0" distL="0" distR="0" wp14:anchorId="56120021" wp14:editId="5B5A32A0">
                  <wp:extent cx="668020" cy="346710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4A11D9D3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=N1+1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2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9DE4301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4EBD3E8D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=B2+1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3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D15821C" w14:textId="00C967BC" w:rsidR="00F154D0" w:rsidRPr="004E2D48" w:rsidRDefault="00B95E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D4CA4F" wp14:editId="43E3448B">
                  <wp:extent cx="669925" cy="186690"/>
                  <wp:effectExtent l="0" t="0" r="0" b="3810"/>
                  <wp:docPr id="10" name="Bilde 10" descr="Modum orient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dum oriente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4D2D52AC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=D2+1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4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EC97CE7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72C9A3C0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=F2+1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5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C9BE3ED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4383D995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=H2+1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6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43F04D8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70A99288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=J2+1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7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46750DC" w14:textId="132E940E" w:rsidR="00F154D0" w:rsidRPr="004E2D48" w:rsidRDefault="00A311B7">
            <w:pPr>
              <w:rPr>
                <w:noProof/>
              </w:rPr>
            </w:pPr>
            <w:r>
              <w:rPr>
                <w:noProof/>
              </w:rPr>
              <w:t>Rolig langtur ansvarlig Erik</w:t>
            </w:r>
          </w:p>
        </w:tc>
        <w:tc>
          <w:tcPr>
            <w:tcW w:w="334" w:type="dxa"/>
            <w:vAlign w:val="bottom"/>
          </w:tcPr>
          <w:p w14:paraId="7A95DFA9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=L2+1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8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</w:tr>
      <w:tr w:rsidR="00F154D0" w:rsidRPr="004E2D48" w14:paraId="666AD8F2" w14:textId="77777777" w:rsidTr="00521FDC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6CF93130" w14:textId="61FF23D3" w:rsidR="00F154D0" w:rsidRPr="004E2D48" w:rsidRDefault="000A275C">
            <w:pPr>
              <w:rPr>
                <w:noProof/>
              </w:rPr>
            </w:pPr>
            <w:r>
              <w:rPr>
                <w:noProof/>
              </w:rPr>
              <w:t>Trening med kl 18.30 på furumo</w:t>
            </w:r>
            <w:r w:rsidRPr="000A275C">
              <w:rPr>
                <w:noProof/>
              </w:rPr>
              <w:drawing>
                <wp:inline distT="0" distB="0" distL="0" distR="0" wp14:anchorId="1499B3EA" wp14:editId="6797DAFE">
                  <wp:extent cx="668020" cy="346710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2EE0F679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=N2+1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9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75C5980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7CE2394C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=B3+1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10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DBD027D" w14:textId="18F2A05D" w:rsidR="00F154D0" w:rsidRPr="004E2D48" w:rsidRDefault="00B95E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D48A62" wp14:editId="080DEABA">
                  <wp:extent cx="669925" cy="186690"/>
                  <wp:effectExtent l="0" t="0" r="0" b="3810"/>
                  <wp:docPr id="96" name="Bilde 96" descr="Modum orient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odum oriente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27151BDA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=D3+1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11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FDA34A3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21224522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=F3+1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12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AC2DCD4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609E82B0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=H3+1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13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C087354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2B3D2BBE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=J3+1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14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4C3E3C6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4A061545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=L3+1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15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</w:tr>
      <w:tr w:rsidR="00F154D0" w:rsidRPr="004E2D48" w14:paraId="066F96B1" w14:textId="77777777" w:rsidTr="00521FDC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C11B6CC" w14:textId="0D9A510B" w:rsidR="00F154D0" w:rsidRPr="004E2D48" w:rsidRDefault="000A275C">
            <w:pPr>
              <w:rPr>
                <w:noProof/>
              </w:rPr>
            </w:pPr>
            <w:r>
              <w:rPr>
                <w:noProof/>
              </w:rPr>
              <w:t>Trening med kl 18.30 på furumo</w:t>
            </w:r>
            <w:r w:rsidRPr="000A275C">
              <w:rPr>
                <w:noProof/>
              </w:rPr>
              <w:t xml:space="preserve"> </w:t>
            </w:r>
            <w:r w:rsidRPr="000A275C">
              <w:rPr>
                <w:noProof/>
              </w:rPr>
              <w:drawing>
                <wp:inline distT="0" distB="0" distL="0" distR="0" wp14:anchorId="6FAE7850" wp14:editId="2AAF9312">
                  <wp:extent cx="563880" cy="346710"/>
                  <wp:effectExtent l="0" t="0" r="7620" b="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3E9E85C1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=N3+1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16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27E0831" w14:textId="6FE4F9A7" w:rsidR="00F154D0" w:rsidRPr="004E2D48" w:rsidRDefault="00B95EAD">
            <w:pPr>
              <w:rPr>
                <w:noProof/>
              </w:rPr>
            </w:pPr>
            <w:r>
              <w:rPr>
                <w:noProof/>
              </w:rPr>
              <w:t xml:space="preserve">Sekke- og potet - løp </w:t>
            </w:r>
            <w:r>
              <w:rPr>
                <w:noProof/>
              </w:rPr>
              <w:drawing>
                <wp:inline distT="0" distB="0" distL="0" distR="0" wp14:anchorId="28254CF7" wp14:editId="4DA5E23C">
                  <wp:extent cx="669925" cy="446405"/>
                  <wp:effectExtent l="0" t="0" r="0" b="0"/>
                  <wp:docPr id="100" name="Bilde 100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e kildebi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180D19CB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=B4+1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17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9A339FE" w14:textId="37B70109" w:rsidR="00F154D0" w:rsidRPr="004E2D48" w:rsidRDefault="00B95E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F503CF" wp14:editId="2A2DBCF6">
                  <wp:extent cx="669925" cy="186690"/>
                  <wp:effectExtent l="0" t="0" r="0" b="3810"/>
                  <wp:docPr id="97" name="Bilde 97" descr="Modum orient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odum oriente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15F4966C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=D4+1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18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33B7C35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7C18E853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=F4+1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19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295A7A5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224D4992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=H4+1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20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A0C3DB5" w14:textId="40717ABD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12A8102A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=J4+1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21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480D2B4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6D202D1D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=L4+1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22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</w:tr>
      <w:tr w:rsidR="00F154D0" w:rsidRPr="004E2D48" w14:paraId="22139EA5" w14:textId="77777777" w:rsidTr="00521FDC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1F4C02C" w14:textId="1EB51CC6" w:rsidR="00F154D0" w:rsidRPr="004E2D48" w:rsidRDefault="000A275C">
            <w:pPr>
              <w:rPr>
                <w:noProof/>
              </w:rPr>
            </w:pPr>
            <w:r>
              <w:rPr>
                <w:noProof/>
              </w:rPr>
              <w:t>Trening med kl 18.30 på furumo</w:t>
            </w:r>
            <w:r w:rsidRPr="000A275C">
              <w:rPr>
                <w:noProof/>
              </w:rPr>
              <w:t xml:space="preserve"> </w:t>
            </w:r>
            <w:r w:rsidRPr="000A275C">
              <w:rPr>
                <w:noProof/>
              </w:rPr>
              <w:drawing>
                <wp:inline distT="0" distB="0" distL="0" distR="0" wp14:anchorId="5D68F6E9" wp14:editId="1ED52436">
                  <wp:extent cx="668020" cy="346710"/>
                  <wp:effectExtent l="0" t="0" r="0" b="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257D107B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=N4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22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= 0,""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=N4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22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 &lt;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DocVariable MonthEnd \@ d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31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=N4+1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23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""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23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23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9EE16E0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4DF07833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=B5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23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= 0,""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=B5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23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 &lt;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DocVariable MonthEnd \@ d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31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=B5+1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24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""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24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24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D401ACA" w14:textId="706A1EDB" w:rsidR="00F154D0" w:rsidRPr="004E2D48" w:rsidRDefault="00B95E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A1BEE8" wp14:editId="00810359">
                  <wp:extent cx="669925" cy="186690"/>
                  <wp:effectExtent l="0" t="0" r="0" b="3810"/>
                  <wp:docPr id="98" name="Bilde 98" descr="Modum orient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odum oriente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3F507E31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=D5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24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= 0,""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=D5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24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 &lt;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DocVariable MonthEnd \@ d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31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=D5+1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25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""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25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25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E05EA3B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13F79767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=F5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25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= 0,""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=F5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25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 &lt;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DocVariable MonthEnd \@ d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31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=F5+1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26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""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26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26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C780637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43931D82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=H5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26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= 0,""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=H5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26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 &lt;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DocVariable MonthEnd \@ d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31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=H5+1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27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""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27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27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DDFE089" w14:textId="6C726724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10B5DF95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=J5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27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= 0,""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=J5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27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 &lt;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DocVariable MonthEnd \@ d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31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=J5+1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28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""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28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28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C4F1BB1" w14:textId="39666118" w:rsidR="00F154D0" w:rsidRPr="004E2D48" w:rsidRDefault="002C6D7F">
            <w:pPr>
              <w:rPr>
                <w:noProof/>
              </w:rPr>
            </w:pPr>
            <w:r>
              <w:rPr>
                <w:noProof/>
              </w:rPr>
              <w:t>Rolig langtur ansvarlig Erik</w:t>
            </w:r>
          </w:p>
        </w:tc>
        <w:tc>
          <w:tcPr>
            <w:tcW w:w="334" w:type="dxa"/>
            <w:vAlign w:val="bottom"/>
          </w:tcPr>
          <w:p w14:paraId="71E6107E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=L5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28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= 0,""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=L5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28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 &lt;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DocVariable MonthEnd \@ d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31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=L5+1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29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""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29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29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</w:tr>
      <w:tr w:rsidR="00F154D0" w:rsidRPr="004E2D48" w14:paraId="3608FCB2" w14:textId="77777777" w:rsidTr="00521FDC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65B9F6EE" w14:textId="7BA1CD9F" w:rsidR="00F154D0" w:rsidRPr="004E2D48" w:rsidRDefault="000A275C">
            <w:pPr>
              <w:rPr>
                <w:noProof/>
              </w:rPr>
            </w:pPr>
            <w:r>
              <w:rPr>
                <w:noProof/>
              </w:rPr>
              <w:t>Trening med kl 18.30 på furumo</w:t>
            </w:r>
            <w:r w:rsidRPr="000A275C">
              <w:rPr>
                <w:noProof/>
              </w:rPr>
              <w:t xml:space="preserve"> </w:t>
            </w:r>
            <w:r w:rsidRPr="000A275C">
              <w:rPr>
                <w:noProof/>
              </w:rPr>
              <w:drawing>
                <wp:inline distT="0" distB="0" distL="0" distR="0" wp14:anchorId="5328B37E" wp14:editId="5B7AD498">
                  <wp:extent cx="668020" cy="346710"/>
                  <wp:effectExtent l="0" t="0" r="0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2A43043E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=N5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29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= 0,""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=N5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29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 &lt;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DocVariable MonthEnd \@ d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31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=N5+1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30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""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30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30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8069B0F" w14:textId="3B54DD72" w:rsidR="00F154D0" w:rsidRPr="004E2D48" w:rsidRDefault="002C6D7F">
            <w:pPr>
              <w:rPr>
                <w:noProof/>
              </w:rPr>
            </w:pPr>
            <w:r>
              <w:rPr>
                <w:noProof/>
              </w:rPr>
              <w:t>Rulleski på Brunes. Ansvarlig Mathilde</w:t>
            </w:r>
          </w:p>
        </w:tc>
        <w:tc>
          <w:tcPr>
            <w:tcW w:w="346" w:type="dxa"/>
            <w:vAlign w:val="bottom"/>
          </w:tcPr>
          <w:p w14:paraId="607774CD" w14:textId="77777777" w:rsidR="00F154D0" w:rsidRPr="004E2D48" w:rsidRDefault="004562B5">
            <w:pPr>
              <w:pStyle w:val="Datoer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=B6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30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= 0,""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IF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=B6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30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 &lt;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DocVariable MonthEnd \@ d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31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 </w:instrText>
            </w: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=B6+1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31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instrText xml:space="preserve"> ""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instrText>31</w:instrText>
            </w:r>
            <w:r w:rsidRPr="004E2D48">
              <w:rPr>
                <w:noProof/>
                <w:lang w:bidi="nb-NO"/>
              </w:rPr>
              <w:fldChar w:fldCharType="end"/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31</w:t>
            </w:r>
            <w:r w:rsidRPr="004E2D48">
              <w:rPr>
                <w:noProof/>
                <w:lang w:bidi="nb-NO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1C8BAF5" w14:textId="2BC9D4A7" w:rsidR="00F154D0" w:rsidRPr="004E2D48" w:rsidRDefault="00B95EA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7B4FA7" wp14:editId="5FFA98EE">
                  <wp:extent cx="669925" cy="186690"/>
                  <wp:effectExtent l="0" t="0" r="0" b="3810"/>
                  <wp:docPr id="99" name="Bilde 99" descr="Modum orient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odum oriente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vAlign w:val="bottom"/>
          </w:tcPr>
          <w:p w14:paraId="6CB924B7" w14:textId="77777777" w:rsidR="00F154D0" w:rsidRPr="004E2D48" w:rsidRDefault="00F154D0">
            <w:pPr>
              <w:pStyle w:val="Datoer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15C266E9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5DF2B7CF" w14:textId="77777777" w:rsidR="00F154D0" w:rsidRPr="004E2D48" w:rsidRDefault="00F154D0">
            <w:pPr>
              <w:pStyle w:val="Datoer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43825EC2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7B7A1B27" w14:textId="77777777" w:rsidR="00F154D0" w:rsidRPr="004E2D48" w:rsidRDefault="00F154D0">
            <w:pPr>
              <w:pStyle w:val="Datoer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1670AFD7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7C168A91" w14:textId="77777777" w:rsidR="00F154D0" w:rsidRPr="004E2D48" w:rsidRDefault="00F154D0">
            <w:pPr>
              <w:pStyle w:val="Datoer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7CED71D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251F1F85" w14:textId="77777777" w:rsidR="00F154D0" w:rsidRPr="004E2D48" w:rsidRDefault="00F154D0">
            <w:pPr>
              <w:pStyle w:val="Datoer"/>
              <w:rPr>
                <w:noProof/>
              </w:rPr>
            </w:pPr>
          </w:p>
        </w:tc>
      </w:tr>
    </w:tbl>
    <w:p w14:paraId="11D3082B" w14:textId="77777777" w:rsidR="00F154D0" w:rsidRPr="004E2D48" w:rsidRDefault="00F154D0">
      <w:pPr>
        <w:rPr>
          <w:noProof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760"/>
        <w:gridCol w:w="629"/>
        <w:gridCol w:w="4411"/>
      </w:tblGrid>
      <w:tr w:rsidR="00F154D0" w:rsidRPr="004E2D48" w14:paraId="096CCEF4" w14:textId="77777777">
        <w:trPr>
          <w:trHeight w:hRule="exact" w:val="4464"/>
          <w:jc w:val="center"/>
        </w:trPr>
        <w:tc>
          <w:tcPr>
            <w:tcW w:w="5760" w:type="dxa"/>
          </w:tcPr>
          <w:p w14:paraId="67ED0261" w14:textId="77777777" w:rsidR="00F154D0" w:rsidRPr="004E2D48" w:rsidRDefault="004562B5">
            <w:pPr>
              <w:pStyle w:val="Mned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DOCVARIABLE  MonthStart \@ MMMM \* MERGEFORMAT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mai</w:t>
            </w:r>
            <w:r w:rsidRPr="004E2D48">
              <w:rPr>
                <w:noProof/>
                <w:lang w:bidi="nb-NO"/>
              </w:rPr>
              <w:fldChar w:fldCharType="end"/>
            </w:r>
          </w:p>
          <w:p w14:paraId="0A813C40" w14:textId="77777777" w:rsidR="00F154D0" w:rsidRPr="004E2D48" w:rsidRDefault="004562B5">
            <w:pPr>
              <w:pStyle w:val="r"/>
              <w:spacing w:after="240"/>
              <w:rPr>
                <w:noProof/>
              </w:rPr>
            </w:pPr>
            <w:r w:rsidRPr="004E2D48">
              <w:rPr>
                <w:noProof/>
                <w:lang w:bidi="nb-NO"/>
              </w:rPr>
              <w:fldChar w:fldCharType="begin"/>
            </w:r>
            <w:r w:rsidRPr="004E2D48">
              <w:rPr>
                <w:noProof/>
                <w:lang w:bidi="nb-NO"/>
              </w:rPr>
              <w:instrText xml:space="preserve"> DOCVARIABLE  MonthStart \@  yyyy   \* MERGEFORMAT </w:instrText>
            </w:r>
            <w:r w:rsidRPr="004E2D48">
              <w:rPr>
                <w:noProof/>
                <w:lang w:bidi="nb-NO"/>
              </w:rPr>
              <w:fldChar w:fldCharType="separate"/>
            </w:r>
            <w:r w:rsidR="000A275C">
              <w:rPr>
                <w:noProof/>
                <w:lang w:bidi="nb-NO"/>
              </w:rPr>
              <w:t>2022</w:t>
            </w:r>
            <w:r w:rsidRPr="004E2D48">
              <w:rPr>
                <w:noProof/>
                <w:lang w:bidi="nb-NO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54"/>
              <w:gridCol w:w="482"/>
              <w:gridCol w:w="2254"/>
            </w:tblGrid>
            <w:tr w:rsidR="00F154D0" w:rsidRPr="004E2D48" w14:paraId="0E0FF5E1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F154D0" w:rsidRPr="004E2D48" w14:paraId="753D2DAD" w14:textId="77777777">
                    <w:tc>
                      <w:tcPr>
                        <w:tcW w:w="714" w:type="pct"/>
                      </w:tcPr>
                      <w:p w14:paraId="1AF12424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MonthStartB \@ dddd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fredag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“</w:instrText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mandag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>" 1 ""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0043818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MonthStartB \@ dddd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fredag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“</w:instrText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tirsdag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" 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&lt;&gt; 0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=A1+1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>2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CE8C158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MonthStartB \@ dddd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fredag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“</w:instrText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onsdag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" 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=B1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&lt;&gt; 0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=B1+1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84E1186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MonthStartB \@ dddd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fredag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“</w:instrText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torsdag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" 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=C1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&lt;&gt; 0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=C1+1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6034999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MonthStartB \@ dddd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fredag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>= “</w:instrText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fredag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" 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=D1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&lt;&gt; 0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=D1+1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4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4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 w:rsidRPr="004E2D48">
                          <w:rPr>
                            <w:noProof/>
                            <w:lang w:bidi="nb-NO"/>
                          </w:rPr>
                          <w:t>1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2B5F9B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MonthStartB \@ dddd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fredag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“</w:instrText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lørdag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" 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=E1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1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&lt;&gt; 0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=E1+1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5FF7BCC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MonthStartB \@ dddd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fredag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“</w:instrText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søndag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" 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=F1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&lt;&gt; 0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=F1+1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3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</w:tr>
                  <w:tr w:rsidR="00F154D0" w:rsidRPr="004E2D48" w14:paraId="4E6C0893" w14:textId="77777777">
                    <w:tc>
                      <w:tcPr>
                        <w:tcW w:w="714" w:type="pct"/>
                      </w:tcPr>
                      <w:p w14:paraId="470E4D9E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=G1+1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4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AC48556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=A2+1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5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03BED0A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=B2+1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6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6016656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=C2+1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7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EBFB293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=D2+1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8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B32C098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=E2+1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9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5133F32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=F2+1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10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</w:tr>
                  <w:tr w:rsidR="00F154D0" w:rsidRPr="004E2D48" w14:paraId="31F8816E" w14:textId="77777777">
                    <w:tc>
                      <w:tcPr>
                        <w:tcW w:w="714" w:type="pct"/>
                      </w:tcPr>
                      <w:p w14:paraId="2191DE13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=G2+1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11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4013D3D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=A3+1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12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E975228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=B3+1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13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E37B241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=C3+1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14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9BE4CD7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=D3+1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15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96BD28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=E3+1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16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5E3747B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=F3+1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17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</w:tr>
                  <w:tr w:rsidR="00F154D0" w:rsidRPr="004E2D48" w14:paraId="0ECBE024" w14:textId="77777777">
                    <w:tc>
                      <w:tcPr>
                        <w:tcW w:w="714" w:type="pct"/>
                      </w:tcPr>
                      <w:p w14:paraId="258A1E6C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=G3+1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18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EBDD752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=A4+1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19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3FA4693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=B4+1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20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722A75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=C4+1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21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DD36EB2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=D4+1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22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4A723D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=E4+1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23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A0D6441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=F4+1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24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</w:tr>
                  <w:tr w:rsidR="00F154D0" w:rsidRPr="004E2D48" w14:paraId="537C2CFB" w14:textId="77777777">
                    <w:tc>
                      <w:tcPr>
                        <w:tcW w:w="714" w:type="pct"/>
                      </w:tcPr>
                      <w:p w14:paraId="3E628657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=G4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24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0,""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=G4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24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&lt;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MonthEndB \@ 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=G4+1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25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4C89976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0,""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=A5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&lt;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MonthEndB \@ 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=A5+1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26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26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26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EB4263F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=B5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26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0,""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=B5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26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&lt;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MonthEndB \@ 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=B5+1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27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27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27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02C2BAE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=C5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27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0,""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=C5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27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&lt;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MonthEndB \@ 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=C5+1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28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28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28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994A886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=D5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28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0,""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=D5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28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&lt;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MonthEndB \@ 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=D5+1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29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29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29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711EF3F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=E5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29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0,""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=E5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29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&lt;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MonthEndB \@ 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=E5+1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30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6144A89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=F5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0,""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=F5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&lt;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MonthEndB \@ 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=F5+1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28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</w:tr>
                  <w:tr w:rsidR="00F154D0" w:rsidRPr="004E2D48" w14:paraId="6FE1D296" w14:textId="77777777">
                    <w:tc>
                      <w:tcPr>
                        <w:tcW w:w="714" w:type="pct"/>
                      </w:tcPr>
                      <w:p w14:paraId="5DD67066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=G5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0,""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=G5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28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&lt;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MonthEndB \@ 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31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=G5+1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29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29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6A2E362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=A6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0,""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=A6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29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&lt;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MonthEndB \@ 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31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=A6+1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1F9D06A" w14:textId="77777777" w:rsidR="00F154D0" w:rsidRPr="004E2D48" w:rsidRDefault="00F154D0">
                        <w:pPr>
                          <w:pStyle w:val="DatoeriMnederutenforsesong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57BD339F" w14:textId="77777777" w:rsidR="00F154D0" w:rsidRPr="004E2D48" w:rsidRDefault="00F154D0">
                        <w:pPr>
                          <w:pStyle w:val="DatoeriMnederutenforsesong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10722EAF" w14:textId="77777777" w:rsidR="00F154D0" w:rsidRPr="004E2D48" w:rsidRDefault="00F154D0">
                        <w:pPr>
                          <w:pStyle w:val="DatoeriMnederutenforsesong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775B3D6" w14:textId="77777777" w:rsidR="00F154D0" w:rsidRPr="004E2D48" w:rsidRDefault="00F154D0">
                        <w:pPr>
                          <w:pStyle w:val="DatoeriMnederutenforsesong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4980DE6D" w14:textId="77777777" w:rsidR="00F154D0" w:rsidRPr="004E2D48" w:rsidRDefault="00F154D0">
                        <w:pPr>
                          <w:pStyle w:val="DatoeriMnederutenforsesong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4558C046" w14:textId="77777777" w:rsidR="00F154D0" w:rsidRPr="004E2D48" w:rsidRDefault="00F154D0">
                  <w:pPr>
                    <w:rPr>
                      <w:noProof/>
                    </w:rPr>
                  </w:pPr>
                </w:p>
              </w:tc>
              <w:tc>
                <w:tcPr>
                  <w:tcW w:w="482" w:type="dxa"/>
                </w:tcPr>
                <w:p w14:paraId="78D519F7" w14:textId="77777777" w:rsidR="00F154D0" w:rsidRPr="004E2D48" w:rsidRDefault="00F154D0">
                  <w:pPr>
                    <w:rPr>
                      <w:noProof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F154D0" w:rsidRPr="004E2D48" w14:paraId="0CE76FDA" w14:textId="77777777">
                    <w:tc>
                      <w:tcPr>
                        <w:tcW w:w="714" w:type="pct"/>
                      </w:tcPr>
                      <w:p w14:paraId="2251FF16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MonthStartA \@ dddd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onsdag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“</w:instrText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mandag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>" 1 ""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EB3A744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MonthStartA \@ dddd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onsdag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“</w:instrText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tirsdag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" 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&lt;&gt; 0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=A1+1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>2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D249EFE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MonthStartA \@ dddd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onsdag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“</w:instrText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onsdag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" 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=B1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&lt;&gt; 0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=B1+1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>2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 w:rsidRPr="004E2D48">
                          <w:rPr>
                            <w:noProof/>
                            <w:lang w:bidi="nb-NO"/>
                          </w:rPr>
                          <w:t>1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0F42E18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MonthStartA \@ dddd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onsdag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“</w:instrText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torsdag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" 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=C1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1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&lt;&gt; 0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=C1+1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29934EC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MonthStartA \@ dddd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onsdag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>= “</w:instrText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fredag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" 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=D1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&lt;&gt; 0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=D1+1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3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A901249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MonthStartA \@ dddd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onsdag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“</w:instrText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lørdag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" 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=E1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&lt;&gt; 0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=E1+1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4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4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4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41A381C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MonthStartA \@ dddd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onsdag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“</w:instrText>
                        </w:r>
                        <w:r w:rsidR="00521FDC" w:rsidRPr="004E2D48">
                          <w:rPr>
                            <w:noProof/>
                            <w:lang w:bidi="nb-NO"/>
                          </w:rPr>
                          <w:instrText>søndag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" 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=F1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4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&lt;&gt; 0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=F1+1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5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</w:tr>
                  <w:tr w:rsidR="00F154D0" w:rsidRPr="004E2D48" w14:paraId="76A05691" w14:textId="77777777">
                    <w:tc>
                      <w:tcPr>
                        <w:tcW w:w="714" w:type="pct"/>
                      </w:tcPr>
                      <w:p w14:paraId="25BAC455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=G1+1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6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90AA4F5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=A2+1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7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86707B1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=B2+1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8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39F1673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=C2+1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9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92D0B14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=D2+1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10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00EB4D0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=E2+1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11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F3B7265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=F2+1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12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</w:tr>
                  <w:tr w:rsidR="00F154D0" w:rsidRPr="004E2D48" w14:paraId="2B23F3E4" w14:textId="77777777">
                    <w:tc>
                      <w:tcPr>
                        <w:tcW w:w="714" w:type="pct"/>
                      </w:tcPr>
                      <w:p w14:paraId="0025FCA1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=G2+1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13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C595B05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=A3+1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14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B05A0F1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=B3+1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15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1FC0269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=C3+1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16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BF54D35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=D3+1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17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C9FED02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=E3+1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18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E5417DA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=F3+1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19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</w:tr>
                  <w:tr w:rsidR="00F154D0" w:rsidRPr="004E2D48" w14:paraId="0A5F9AD0" w14:textId="77777777">
                    <w:tc>
                      <w:tcPr>
                        <w:tcW w:w="714" w:type="pct"/>
                      </w:tcPr>
                      <w:p w14:paraId="1D5048AC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=G3+1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20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C00B5F8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=A4+1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21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251A983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=B4+1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22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1E0C5D5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=C4+1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23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123B8C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=D4+1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24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1832210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=E4+1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25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EBE6CC6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=F4+1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26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</w:tr>
                  <w:tr w:rsidR="00F154D0" w:rsidRPr="004E2D48" w14:paraId="7F1B4A1D" w14:textId="77777777">
                    <w:tc>
                      <w:tcPr>
                        <w:tcW w:w="714" w:type="pct"/>
                      </w:tcPr>
                      <w:p w14:paraId="10C2C2FE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=G4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26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0,""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=G4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26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&lt;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MonthEndA \@ 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=G4+1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27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27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27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ABF468E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27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0,""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=A5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27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&lt;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MonthEndA \@ 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=A5+1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28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28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28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702813A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=B5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28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0,""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=B5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28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&lt;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MonthEndA \@ 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=B5+1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29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29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29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62462C6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=C5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29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0,""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=C5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29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&lt;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MonthEndA \@ 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=C5+1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t>30</w: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CEE4036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=D5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0,""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=D5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&lt;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MonthEndA \@ 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=D5+1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27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B22423E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=E5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0,""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=E5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27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&lt;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MonthEndA \@ 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31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=E5+1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28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28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C540A48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=F5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0,""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=F5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28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&lt;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MonthEndA \@ 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31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=F5+1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29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29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</w:tr>
                  <w:tr w:rsidR="00F154D0" w:rsidRPr="004E2D48" w14:paraId="524420C6" w14:textId="77777777">
                    <w:tc>
                      <w:tcPr>
                        <w:tcW w:w="714" w:type="pct"/>
                      </w:tcPr>
                      <w:p w14:paraId="54F73232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=G5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0,""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=G5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29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&lt;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MonthEndA \@ 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31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=G5+1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A4D8527" w14:textId="77777777" w:rsidR="00F154D0" w:rsidRPr="004E2D48" w:rsidRDefault="004562B5">
                        <w:pPr>
                          <w:pStyle w:val="DatoeriMnederutenforsesong"/>
                          <w:rPr>
                            <w:noProof/>
                          </w:rPr>
                        </w:pP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=A6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 0,""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IF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=A6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30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&lt;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DocVariable MonthEndA \@ d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31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begin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=A6+1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31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instrText xml:space="preserve"> "" 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separate"/>
                        </w:r>
                        <w:r w:rsidR="000A275C">
                          <w:rPr>
                            <w:noProof/>
                            <w:lang w:bidi="nb-NO"/>
                          </w:rPr>
                          <w:instrText>31</w:instrText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  <w:r w:rsidRPr="004E2D48">
                          <w:rPr>
                            <w:noProof/>
                            <w:lang w:bidi="nb-NO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AF9EC9A" w14:textId="77777777" w:rsidR="00F154D0" w:rsidRPr="004E2D48" w:rsidRDefault="00F154D0">
                        <w:pPr>
                          <w:pStyle w:val="DatoeriMnederutenforsesong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60F6BC11" w14:textId="77777777" w:rsidR="00F154D0" w:rsidRPr="004E2D48" w:rsidRDefault="00F154D0">
                        <w:pPr>
                          <w:pStyle w:val="DatoeriMnederutenforsesong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7499B635" w14:textId="77777777" w:rsidR="00F154D0" w:rsidRPr="004E2D48" w:rsidRDefault="00F154D0">
                        <w:pPr>
                          <w:pStyle w:val="DatoeriMnederutenforsesong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47F00DE2" w14:textId="77777777" w:rsidR="00F154D0" w:rsidRPr="004E2D48" w:rsidRDefault="00F154D0">
                        <w:pPr>
                          <w:pStyle w:val="DatoeriMnederutenforsesong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5F51700A" w14:textId="77777777" w:rsidR="00F154D0" w:rsidRPr="004E2D48" w:rsidRDefault="00F154D0">
                        <w:pPr>
                          <w:pStyle w:val="DatoeriMnederutenforsesong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1AAA3069" w14:textId="77777777" w:rsidR="00F154D0" w:rsidRPr="004E2D48" w:rsidRDefault="00F154D0">
                  <w:pPr>
                    <w:rPr>
                      <w:noProof/>
                    </w:rPr>
                  </w:pPr>
                </w:p>
              </w:tc>
            </w:tr>
          </w:tbl>
          <w:p w14:paraId="15586207" w14:textId="77777777" w:rsidR="00F154D0" w:rsidRPr="004E2D48" w:rsidRDefault="00F154D0">
            <w:pPr>
              <w:pStyle w:val="Ingenmellomrom"/>
              <w:rPr>
                <w:noProof/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F154D0" w:rsidRPr="004E2D48" w14:paraId="463B84D0" w14:textId="7777777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7AB55D3D" w14:textId="77777777" w:rsidR="00F154D0" w:rsidRPr="004E2D48" w:rsidRDefault="004562B5">
                  <w:pPr>
                    <w:pStyle w:val="Mnederutenforsesong"/>
                    <w:rPr>
                      <w:noProof/>
                    </w:rPr>
                  </w:pPr>
                  <w:r w:rsidRPr="004E2D48">
                    <w:rPr>
                      <w:noProof/>
                      <w:lang w:bidi="nb-NO"/>
                    </w:rPr>
                    <w:fldChar w:fldCharType="begin"/>
                  </w:r>
                  <w:r w:rsidRPr="004E2D48">
                    <w:rPr>
                      <w:noProof/>
                      <w:lang w:bidi="nb-NO"/>
                    </w:rPr>
                    <w:instrText xml:space="preserve"> DOCVARIABLE  MonthStartB \@ MMMM \* MERGEFORMAT </w:instrText>
                  </w:r>
                  <w:r w:rsidRPr="004E2D48">
                    <w:rPr>
                      <w:noProof/>
                      <w:lang w:bidi="nb-NO"/>
                    </w:rPr>
                    <w:fldChar w:fldCharType="separate"/>
                  </w:r>
                  <w:r w:rsidR="000A275C">
                    <w:rPr>
                      <w:noProof/>
                      <w:lang w:bidi="nb-NO"/>
                    </w:rPr>
                    <w:t>april</w:t>
                  </w:r>
                  <w:r w:rsidRPr="004E2D48">
                    <w:rPr>
                      <w:noProof/>
                      <w:lang w:bidi="nb-NO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1AC6DDEE" w14:textId="77777777" w:rsidR="00F154D0" w:rsidRPr="004E2D48" w:rsidRDefault="004562B5">
                  <w:pPr>
                    <w:pStyle w:val="rsoversikt"/>
                    <w:rPr>
                      <w:noProof/>
                    </w:rPr>
                  </w:pPr>
                  <w:r w:rsidRPr="004E2D48">
                    <w:rPr>
                      <w:noProof/>
                      <w:lang w:bidi="nb-NO"/>
                    </w:rPr>
                    <w:fldChar w:fldCharType="begin"/>
                  </w:r>
                  <w:r w:rsidRPr="004E2D48">
                    <w:rPr>
                      <w:noProof/>
                      <w:lang w:bidi="nb-NO"/>
                    </w:rPr>
                    <w:instrText xml:space="preserve"> DOCVARIABLE  MonthStartB \@  yyyy   \* MERGEFORMAT </w:instrText>
                  </w:r>
                  <w:r w:rsidRPr="004E2D48">
                    <w:rPr>
                      <w:noProof/>
                      <w:lang w:bidi="nb-NO"/>
                    </w:rPr>
                    <w:fldChar w:fldCharType="separate"/>
                  </w:r>
                  <w:r w:rsidR="000A275C">
                    <w:rPr>
                      <w:noProof/>
                      <w:lang w:bidi="nb-NO"/>
                    </w:rPr>
                    <w:t>2022</w:t>
                  </w:r>
                  <w:r w:rsidRPr="004E2D48">
                    <w:rPr>
                      <w:noProof/>
                      <w:lang w:bidi="nb-NO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5A3CB52C" w14:textId="77777777" w:rsidR="00F154D0" w:rsidRPr="004E2D48" w:rsidRDefault="00F154D0">
                  <w:pPr>
                    <w:rPr>
                      <w:b/>
                      <w:noProof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65FF3E49" w14:textId="77777777" w:rsidR="00F154D0" w:rsidRPr="004E2D48" w:rsidRDefault="004562B5">
                  <w:pPr>
                    <w:pStyle w:val="Mnederutenforsesong"/>
                    <w:rPr>
                      <w:noProof/>
                    </w:rPr>
                  </w:pPr>
                  <w:r w:rsidRPr="004E2D48">
                    <w:rPr>
                      <w:noProof/>
                      <w:lang w:bidi="nb-NO"/>
                    </w:rPr>
                    <w:fldChar w:fldCharType="begin"/>
                  </w:r>
                  <w:r w:rsidRPr="004E2D48">
                    <w:rPr>
                      <w:noProof/>
                      <w:lang w:bidi="nb-NO"/>
                    </w:rPr>
                    <w:instrText xml:space="preserve"> DOCVARIABLE  MonthStartA \@ MMMM \* MERGEFORMAT </w:instrText>
                  </w:r>
                  <w:r w:rsidRPr="004E2D48">
                    <w:rPr>
                      <w:noProof/>
                      <w:lang w:bidi="nb-NO"/>
                    </w:rPr>
                    <w:fldChar w:fldCharType="separate"/>
                  </w:r>
                  <w:r w:rsidR="000A275C">
                    <w:rPr>
                      <w:noProof/>
                      <w:lang w:bidi="nb-NO"/>
                    </w:rPr>
                    <w:t>juni</w:t>
                  </w:r>
                  <w:r w:rsidRPr="004E2D48">
                    <w:rPr>
                      <w:noProof/>
                      <w:lang w:bidi="nb-NO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C05668A" w14:textId="77777777" w:rsidR="00F154D0" w:rsidRPr="004E2D48" w:rsidRDefault="004562B5">
                  <w:pPr>
                    <w:pStyle w:val="rsoversikt"/>
                    <w:rPr>
                      <w:noProof/>
                    </w:rPr>
                  </w:pPr>
                  <w:r w:rsidRPr="004E2D48">
                    <w:rPr>
                      <w:noProof/>
                      <w:lang w:bidi="nb-NO"/>
                    </w:rPr>
                    <w:fldChar w:fldCharType="begin"/>
                  </w:r>
                  <w:r w:rsidRPr="004E2D48">
                    <w:rPr>
                      <w:noProof/>
                      <w:lang w:bidi="nb-NO"/>
                    </w:rPr>
                    <w:instrText xml:space="preserve"> DOCVARIABLE  MonthStartA \@  yyyy   \* MERGEFORMAT </w:instrText>
                  </w:r>
                  <w:r w:rsidRPr="004E2D48">
                    <w:rPr>
                      <w:noProof/>
                      <w:lang w:bidi="nb-NO"/>
                    </w:rPr>
                    <w:fldChar w:fldCharType="separate"/>
                  </w:r>
                  <w:r w:rsidR="000A275C">
                    <w:rPr>
                      <w:noProof/>
                      <w:lang w:bidi="nb-NO"/>
                    </w:rPr>
                    <w:t>2022</w:t>
                  </w:r>
                  <w:r w:rsidRPr="004E2D48">
                    <w:rPr>
                      <w:noProof/>
                      <w:lang w:bidi="nb-NO"/>
                    </w:rPr>
                    <w:fldChar w:fldCharType="end"/>
                  </w:r>
                </w:p>
              </w:tc>
            </w:tr>
          </w:tbl>
          <w:p w14:paraId="746300BE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629" w:type="dxa"/>
          </w:tcPr>
          <w:p w14:paraId="1520696B" w14:textId="77777777" w:rsidR="00F154D0" w:rsidRPr="004E2D48" w:rsidRDefault="00F154D0">
            <w:pPr>
              <w:rPr>
                <w:noProof/>
              </w:rPr>
            </w:pPr>
          </w:p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1778F308" w14:textId="4D15A14C" w:rsidR="00F154D0" w:rsidRPr="004E2D48" w:rsidRDefault="00EA2DE4">
            <w:pPr>
              <w:pStyle w:val="Overskrift1"/>
              <w:rPr>
                <w:noProof/>
              </w:rPr>
            </w:pPr>
            <w:r>
              <w:rPr>
                <w:noProof/>
                <w:lang w:bidi="nb-NO"/>
              </w:rPr>
              <w:t xml:space="preserve">Treningsoversikt </w:t>
            </w:r>
          </w:p>
          <w:p w14:paraId="1610467C" w14:textId="5C376B1B" w:rsidR="00F154D0" w:rsidRPr="004E2D48" w:rsidRDefault="00EA2DE4">
            <w:pPr>
              <w:pStyle w:val="Notater"/>
              <w:rPr>
                <w:noProof/>
              </w:rPr>
            </w:pPr>
            <w:r>
              <w:rPr>
                <w:noProof/>
              </w:rPr>
              <w:t xml:space="preserve">Tilbudene i bygda er mange, her er forslag på hva du kan være med på. Se vedlegg for beskrivelse av hva de ulike aktivitetene inneholder. </w:t>
            </w:r>
          </w:p>
        </w:tc>
      </w:tr>
    </w:tbl>
    <w:p w14:paraId="2E4C1A31" w14:textId="77777777" w:rsidR="00F154D0" w:rsidRPr="004E2D48" w:rsidRDefault="00F154D0">
      <w:pPr>
        <w:pStyle w:val="Ingenmellomrom"/>
        <w:rPr>
          <w:noProof/>
        </w:rPr>
      </w:pPr>
    </w:p>
    <w:sectPr w:rsidR="00F154D0" w:rsidRPr="004E2D48" w:rsidSect="00141533">
      <w:headerReference w:type="default" r:id="rId12"/>
      <w:footerReference w:type="default" r:id="rId13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1A3F8" w14:textId="77777777" w:rsidR="00CE0C85" w:rsidRDefault="00CE0C85">
      <w:pPr>
        <w:spacing w:after="0"/>
      </w:pPr>
      <w:r>
        <w:separator/>
      </w:r>
    </w:p>
  </w:endnote>
  <w:endnote w:type="continuationSeparator" w:id="0">
    <w:p w14:paraId="07706F03" w14:textId="77777777" w:rsidR="00CE0C85" w:rsidRDefault="00CE0C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DDC6B" w14:textId="77777777" w:rsidR="00521FDC" w:rsidRDefault="00521FDC">
    <w:pPr>
      <w:pStyle w:val="Bunntekst"/>
    </w:pPr>
    <w:r>
      <w:rPr>
        <w:noProof/>
        <w:lang w:bidi="nb-NO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42E53AD9" wp14:editId="6F0F6E0C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Tidligere år" title="Tidligere år, grafikk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Frihåndsform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Rektangel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ihåndsform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ihåndsform 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ihåndsform 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ihåndsform 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ihåndsform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ihåndsform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ihåndsform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ihåndsform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B4ED46" id="Tidligere år" o:spid="_x0000_s1026" alt="Tittel: Tidligere år, grafikk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">
              <v:shape id="Frihåndsform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Rektangel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Frihåndsform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Frihåndsform 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Frihåndsform 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Frihåndsform 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rihåndsform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rihåndsform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Frihåndsform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Frihåndsform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3DFDB826" wp14:editId="498E51F6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Frihånds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8B5981" id="Frihåndsform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73EB2122" wp14:editId="1E62FC3B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Frihånds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116CBC" id="Frihåndsform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5673260B" wp14:editId="1A876032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Frihånds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38FB16" id="Frihåndsform 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56821CBA" wp14:editId="5894FF1C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Frihånds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04E142" id="Frihåndsform 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670BB275" wp14:editId="46CA11D0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Frihånds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95EF37" id="Frihåndsform 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511A3433" wp14:editId="755167FC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Rektangel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81CFDDD" id="Rektangel 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dcPrHtsAAAAJAQAADwAA&#10;AGRycy9kb3ducmV2LnhtbEyPwU6EMBCG7ya+QzMmXgzbuuAGkbIxm/gArpt4LXQEhE4J7S749o5e&#10;9DgzX/75/nK/ulFccA69Jw33GwUCqfG2p1bD6e0lyUGEaMia0RNq+MIA++r6qjSF9Qu94uUYW8Eh&#10;FAqjoYtxKqQMTYfOhI2fkPj24WdnIo9zK+1sFg53o9wqtZPO9MQfOjPhocNmOJ6dhs/8Pctdt5zu&#10;dkwPhyGtaUq1vr1Zn59ARFzjHww/+qwOFTvV/kw2iFFDkj0wqeFRKe7EQJKlIOrfxRZkVcr/Dapv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HXD6x7bAAAACQ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4F0F181F" wp14:editId="111D348E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Frihånds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202D82" id="Frihåndsform 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2875F684" wp14:editId="507EF201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Frihånds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F31A38" id="Frihåndsform 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3116F837" wp14:editId="593D2661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Frihånds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639ADB" id="Frihåndsform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19F62D42" wp14:editId="14330489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Frihånds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B3EE5F" id="Frihåndsform 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0441C128" wp14:editId="699BD6A6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Frihånds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225130" id="Frihåndsform 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1A868436" wp14:editId="358AC04B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Rektangel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1C9D9F9" id="Rektangel 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9axRX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26FFCB53" wp14:editId="3E27ECF8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Frihånds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1AEBE9" id="Frihåndsform 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1CBABA51" wp14:editId="428A6F32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Frihånds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9E0932" id="Frihåndsform 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53D8ACBA" wp14:editId="3A673410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Frihånds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A1D4F7" id="Frihåndsform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24451125" wp14:editId="08AF8F49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Frihånds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C576E6" id="Frihåndsform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5218AB00" wp14:editId="176503C8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Frihånds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7F1064" id="Frihåndsform 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194ECEE6" wp14:editId="7F640CB7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Rektangel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E650DDB" id="Rektangel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CtQ0sz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3C48CD67" wp14:editId="4FFCCB3F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Frihånds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9CDC76" id="Frihåndsform 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300E2021" wp14:editId="28F36F93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Frihånds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D8F1A0" id="Frihåndsform 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1E0C2F39" wp14:editId="547C68DC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Frihånds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41388A" id="Frihåndsform 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43CFA0E1" wp14:editId="0F5BB33B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Frihånds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ADB466" id="Frihåndsform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4BF78998" wp14:editId="726657AB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Frihånds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58DF49" id="Frihåndsform 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5B3E37F3" wp14:editId="7CF556CA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Rektangel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643FC38" id="Rektangel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D6ylh2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6B0F8AB3" wp14:editId="4E48F707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Frihånds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371855" id="Frihåndsform 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6039A713" wp14:editId="1ECB7472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Frihånds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9FD817" id="Frihåndsform 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7E3F0C82" wp14:editId="53CFC1EC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Frihånds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1024E4" id="Frihåndsform 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644F6DBF" wp14:editId="5632319F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Frihånds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EBDE1F" id="Frihåndsform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5EA6768E" wp14:editId="331EFE9A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Frihånds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78E7B7" id="Frihåndsform 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471A2BB1" wp14:editId="520B05A8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Rektangel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4ECB990" id="Rektangel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T/Yy9sAAAALAQAADwAA&#10;AGRycy9kb3ducmV2LnhtbEyPTU7DMBCF90jcwRokNojaNKWEEKdClTgApRJbJx7ikHgcxW4Tbs/A&#10;Bpbz5tP7KXeLH8QZp9gF0nC3UiCQmmA7ajUc315ucxAxGbJmCIQavjDCrrq8KE1hw0yveD6kVrAJ&#10;xcJocCmNhZSxcehNXIURiX8fYfIm8Tm10k5mZnM/yLVSW+lNR5zgzIh7h01/OHkNn/n7JvduPt5s&#10;me73fVbTmGl9fbU8P4FIuKQ/GH7qc3WouFMdTmSjGDRkanPPqIZHpXgUE6w8gKh/lTXIqpT/N1Tf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JE/2Mv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0BE4EE81" wp14:editId="689E70A0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Frihånds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95C403" id="Frihåndsform 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215398F2" wp14:editId="1F1F4832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Tidligere notater" descr="Tidligere notater, grafikk" title="Tidligere notater, grafikk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Frihånds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Bild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60026E" id="Tidligere notater" o:spid="_x0000_s1026" alt="Tittel: Tidligere notater, grafikk - Beskrivelse: Tidligere notater, grafikk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">
              <v:shape id="Frihånds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31519" w14:textId="77777777" w:rsidR="00CE0C85" w:rsidRDefault="00CE0C85">
      <w:pPr>
        <w:spacing w:after="0"/>
      </w:pPr>
      <w:r>
        <w:separator/>
      </w:r>
    </w:p>
  </w:footnote>
  <w:footnote w:type="continuationSeparator" w:id="0">
    <w:p w14:paraId="59E86940" w14:textId="77777777" w:rsidR="00CE0C85" w:rsidRDefault="00CE0C8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848B5" w14:textId="77777777" w:rsidR="00521FDC" w:rsidRDefault="00521FDC">
    <w:pPr>
      <w:pStyle w:val="Topptekst"/>
    </w:pPr>
    <w:r>
      <w:rPr>
        <w:noProof/>
        <w:lang w:bidi="nb-NO"/>
      </w:rPr>
      <w:drawing>
        <wp:anchor distT="0" distB="0" distL="114300" distR="114300" simplePos="0" relativeHeight="251696128" behindDoc="1" locked="1" layoutInCell="1" allowOverlap="1" wp14:anchorId="1BA39F90" wp14:editId="6F2D0B29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39" name="Tekstur" descr="Bakgrunnstekst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kstur" descr="Bakgrunnstekstur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2E121869" wp14:editId="073F3902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Frihånds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96BB3A" id="Frihåndsform 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1F7AB26F" wp14:editId="411C0259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Frihånds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4BA6B1" id="Frihåndsform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6A92E8BF" wp14:editId="20F7CE1E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Rektange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E91BFD6" id="Rektangel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s56/53AAAAA0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5DAB097F" wp14:editId="05983A9C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Frihånds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4C5BDB" id="Frihåndsform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3C0D349C" wp14:editId="61A81884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Frihånds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51FE23" id="Frihåndsform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08C1639D" wp14:editId="7E172179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Frihånds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2B06DE" id="Frihåndsform 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586C1BF0" wp14:editId="46789F21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Frihånds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E58400" id="Frihåndsform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1C7D7FC5" wp14:editId="159B66AF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Frihånds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3F1971" id="Frihåndsform 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Zl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05BF114F" wp14:editId="0E07ACFD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Frihånds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7D291D" id="Frihåndsform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57841C9B" wp14:editId="024A5714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Rektangel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7507F96" id="Rektangel 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Afn4TV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78FB5BE6" wp14:editId="5E018B41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Frihånds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924594" id="Frihåndsform 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tP2Q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7C482163" wp14:editId="7635DEEE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Frihånds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B3F636" id="Frihåndsform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0BB635FE" wp14:editId="6842098B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Frihånds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CE16E3" id="Frihåndsform 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48750325" wp14:editId="4C0680A0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Frihånds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CFEDEA" id="Frihåndsform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30816054" wp14:editId="6E594710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Frihånds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8962BC" id="Frihåndsform 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720814C4" wp14:editId="3B118908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Frihånds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912295" id="Frihåndsform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2AC2CC0D" wp14:editId="0E1AE7E4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Rektangel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9B81929" id="Rektangel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k4K6Y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393ECF26" wp14:editId="399DBCEC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Frihånds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6863FF" id="Frihåndsform 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73657496" wp14:editId="163689F1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Frihånds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D895BF" id="Frihåndsform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4556A84F" wp14:editId="2883BCA9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Frihånds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A2DF42" id="Frihåndsform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60E970B1" wp14:editId="76951335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Frihånds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048EAC" id="Frihåndsform 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500EE172" wp14:editId="65EBC2BB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Frihånds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9B5260" id="Frihåndsform 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Zl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209A647D" wp14:editId="5E0DE01B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Frihånds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CC968A" id="Frihåndsform 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555B5DB3" wp14:editId="2D267977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Rektangel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082AC48" id="Rektangel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D7dI4p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380E911D" wp14:editId="21E1D8EF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Frihånds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163480" id="Frihåndsform 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tP2Q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704C02AB" wp14:editId="2F0F3CA7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Frihånds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5AB8F5" id="Frihåndsform 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7696A71C" wp14:editId="0C95D237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Frihånds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DF368E" id="Frihåndsform 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6AAE30F7" wp14:editId="37995B48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Frihånds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1AA170" id="Frihåndsform 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114FB40C" wp14:editId="39BAF080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Frihånds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C97DE9" id="Frihåndsform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53A9248F" wp14:editId="1AEC556C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Frihånds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A66189" id="Frihåndsform 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7795D10B" wp14:editId="498197C5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Rektangel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5F387B6" id="Rektangel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LmC+9sAAAALAQAADwAA&#10;AGRycy9kb3ducmV2LnhtbEyPwU7DMBBE70j8g7VIXBB1cFCJQpwKVeIDKJW4OvESh8TrKHab8Pds&#10;ucBtZ3c0+6barX4UZ5xjH0jDwyYDgdQG21On4fj+el+AiMmQNWMg1PCNEXb19VVlShsWesPzIXWC&#10;QyiWRoNLaSqljK1Db+ImTEh8+wyzN4nl3Ek7m4XD/ShVlm2lNz3xB2cm3Dtsh8PJa/gqPh4L75bj&#10;3Zbdw37IG5pyrW9v1pdnEAnX9GeGCz6jQ81MTTiRjWJknSvukjSop4yHiyNXCkTzu1Eg60r+71D/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Ci5gvv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BA83550" wp14:editId="4F12023F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Frihånds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6FE1D1" id="Frihåndsform 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0ED0FF8" wp14:editId="218A51D8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Frihånds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AB9078" id="Frihåndsform 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5272A083" wp14:editId="1284AD27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Frihånds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EAF8C8" id="Frihåndsform 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6F36E03" wp14:editId="43D02F73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Frihånds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56E49D" id="Frihåndsform 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24B917C2" wp14:editId="6BD1442B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Frihånds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A31AE5" id="Frihåndsform 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56310587" wp14:editId="31ADF911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Frihånds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7AAACC" id="Frihåndsform 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7A38BFAA" wp14:editId="6E1DC954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Frihånds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C7EDBC" id="Frihåndsform 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07C17D00" wp14:editId="24E5289E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Rektangel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633F582" id="Rektangel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dbu52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0653F10C" wp14:editId="5D52FCF3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Frihånds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A924A4" id="Frihåndsform 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53BEDAD5" wp14:editId="5BDDEE13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Frihånds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EB3626" id="Frihåndsform 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6C0340CA" wp14:editId="53D9892E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Frihånds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C5C587" id="Frihåndsform 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5B709708" wp14:editId="095EE846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Frihånds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464EBB" id="Frihåndsform 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19017B28" wp14:editId="68DE6A12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Frihånds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14E914" id="Frihåndsform 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37982BC0" wp14:editId="63D33E36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Frihånds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4DF03C" id="Frihåndsform 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3A06992D" wp14:editId="2A2F1AFB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Frihånds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4F2521" id="Frihåndsform 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6C2ADB88" wp14:editId="4334F421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Frihånds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074D52" id="Frihåndsform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61867C6A" wp14:editId="7F5FD3F5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Frihånds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B21CBE" id="Frihåndsform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1A535BF6" wp14:editId="0AFBACE2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Frihånds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B0A49F" id="Frihåndsform 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74241CA3" wp14:editId="286B7E72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Frihånds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D21E2B" id="Frihåndsform 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3EDE9E2D" wp14:editId="7D66F81D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Frihånds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0C8A1E" id="Frihåndsform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72497395" wp14:editId="06E40F7F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Frihånds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119BB8" id="Frihåndsform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7633320E" wp14:editId="251448C3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Frihånds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5DDBDF" id="Frihåndsform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1638161E" wp14:editId="00B535FF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Rektangel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869D57E" id="Rektangel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AfVrLC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0.04.2022"/>
    <w:docVar w:name="MonthEndA" w:val="31.05.2022"/>
    <w:docVar w:name="MonthEndB" w:val="31.03.2022"/>
    <w:docVar w:name="MonthStart" w:val="01.04.2022"/>
    <w:docVar w:name="MonthStartA" w:val="01.05.2022"/>
    <w:docVar w:name="MonthStartB" w:val="01.03.2022"/>
  </w:docVars>
  <w:rsids>
    <w:rsidRoot w:val="000A275C"/>
    <w:rsid w:val="000A275C"/>
    <w:rsid w:val="000A6C0F"/>
    <w:rsid w:val="000E7F53"/>
    <w:rsid w:val="00115511"/>
    <w:rsid w:val="00141533"/>
    <w:rsid w:val="001D590F"/>
    <w:rsid w:val="001E2A81"/>
    <w:rsid w:val="00272ADA"/>
    <w:rsid w:val="002C6D7F"/>
    <w:rsid w:val="003C4686"/>
    <w:rsid w:val="004341E1"/>
    <w:rsid w:val="00445E4E"/>
    <w:rsid w:val="004562B5"/>
    <w:rsid w:val="004D048B"/>
    <w:rsid w:val="004E2D48"/>
    <w:rsid w:val="00521FDC"/>
    <w:rsid w:val="005F1DB1"/>
    <w:rsid w:val="00644DC3"/>
    <w:rsid w:val="00675A7D"/>
    <w:rsid w:val="00692A5F"/>
    <w:rsid w:val="006B5A63"/>
    <w:rsid w:val="006D52F3"/>
    <w:rsid w:val="00700E7F"/>
    <w:rsid w:val="007635B6"/>
    <w:rsid w:val="008A57DD"/>
    <w:rsid w:val="0093355F"/>
    <w:rsid w:val="00A311B7"/>
    <w:rsid w:val="00A823E2"/>
    <w:rsid w:val="00AF5697"/>
    <w:rsid w:val="00B41633"/>
    <w:rsid w:val="00B95EAD"/>
    <w:rsid w:val="00CD6007"/>
    <w:rsid w:val="00CE0C85"/>
    <w:rsid w:val="00D21224"/>
    <w:rsid w:val="00DA742E"/>
    <w:rsid w:val="00EA09D3"/>
    <w:rsid w:val="00EA2DE4"/>
    <w:rsid w:val="00F11743"/>
    <w:rsid w:val="00F1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F48033"/>
  <w15:docId w15:val="{BAD4D6A8-CF55-4B39-BE99-17BA9FB91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nb-NO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36"/>
    <w:unhideWhenUsed/>
    <w:qFormat/>
    <w:pPr>
      <w:spacing w:after="0"/>
    </w:p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customStyle="1" w:styleId="Dager">
    <w:name w:val="Dager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oer">
    <w:name w:val="Datoer"/>
    <w:basedOn w:val="Normal"/>
    <w:uiPriority w:val="2"/>
    <w:qFormat/>
    <w:pPr>
      <w:jc w:val="right"/>
    </w:pPr>
    <w:rPr>
      <w:b/>
    </w:rPr>
  </w:style>
  <w:style w:type="paragraph" w:customStyle="1" w:styleId="Notater">
    <w:name w:val="Notater"/>
    <w:basedOn w:val="Normal"/>
    <w:uiPriority w:val="10"/>
    <w:qFormat/>
    <w:pPr>
      <w:spacing w:after="20" w:line="552" w:lineRule="auto"/>
    </w:p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Mned">
    <w:name w:val="Måned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r">
    <w:name w:val="Å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DatoeriMnederutenforsesong">
    <w:name w:val="Datoer i Måneder utenfor sesong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Mnederutenforsesong">
    <w:name w:val="Måneder utenfor sesong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rsoversikt">
    <w:name w:val="Årsoversikt"/>
    <w:aliases w:val="Måneder utenfor sesong1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pPr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</w:style>
  <w:style w:type="paragraph" w:styleId="Bunntekst">
    <w:name w:val="footer"/>
    <w:basedOn w:val="Normal"/>
    <w:link w:val="BunntekstTegn"/>
    <w:uiPriority w:val="99"/>
    <w:unhideWhenUsed/>
    <w:pPr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paragraph" w:styleId="Tittel">
    <w:name w:val="Title"/>
    <w:basedOn w:val="Normal"/>
    <w:link w:val="TittelTegn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Mrkedager">
    <w:name w:val="Mørke dager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telTegn">
    <w:name w:val="Tittel Tegn"/>
    <w:basedOn w:val="Standardskriftforavsnitt"/>
    <w:link w:val="Tittel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Undertittel">
    <w:name w:val="Subtitle"/>
    <w:basedOn w:val="Normal"/>
    <w:link w:val="UndertittelTegn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eastAsiaTheme="minorEastAsia" w:cstheme="majorBidi"/>
      <w:b/>
      <w:cap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lenaar\AppData\Roaming\Microsoft\Templates\Akademisk%20kalender%20(&#233;n%20m&#229;ned,%20ett%20hvilket%20som%20helst%20&#229;r,%20med%20start%20mandag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Akademisk kalender (én måned, ett hvilket som helst år, med start mandag)</Template>
  <TotalTime>51</TotalTime>
  <Pages>1</Pages>
  <Words>1014</Words>
  <Characters>5377</Characters>
  <Application>Microsoft Office Word</Application>
  <DocSecurity>0</DocSecurity>
  <Lines>44</Lines>
  <Paragraphs>12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Molenaar</dc:creator>
  <cp:keywords/>
  <dc:description/>
  <cp:lastModifiedBy>Erik S Molenaar</cp:lastModifiedBy>
  <cp:revision>2</cp:revision>
  <dcterms:created xsi:type="dcterms:W3CDTF">2022-04-14T13:37:00Z</dcterms:created>
  <dcterms:modified xsi:type="dcterms:W3CDTF">2022-05-01T18:44:00Z</dcterms:modified>
  <cp:version/>
</cp:coreProperties>
</file>